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5866C" w14:textId="77777777" w:rsidR="004E647D" w:rsidRDefault="00C914D2">
      <w:r w:rsidRPr="00374E8B">
        <w:rPr>
          <w:noProof/>
        </w:rPr>
        <w:drawing>
          <wp:anchor distT="0" distB="0" distL="114300" distR="114300" simplePos="0" relativeHeight="251655168" behindDoc="0" locked="0" layoutInCell="1" allowOverlap="1" wp14:anchorId="1C9C4A90" wp14:editId="32E52AFD">
            <wp:simplePos x="0" y="0"/>
            <wp:positionH relativeFrom="page">
              <wp:posOffset>389890</wp:posOffset>
            </wp:positionH>
            <wp:positionV relativeFrom="page">
              <wp:posOffset>304483</wp:posOffset>
            </wp:positionV>
            <wp:extent cx="719952" cy="1170305"/>
            <wp:effectExtent l="0" t="0" r="4445" b="0"/>
            <wp:wrapNone/>
            <wp:docPr id="7" name="Bild 15" title="logo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is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52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64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CAEF9FD" wp14:editId="7FB91CB9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3333750" cy="728345"/>
                <wp:effectExtent l="0" t="0" r="0" b="0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728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ACA0D" w14:textId="77777777" w:rsidR="00374E8B" w:rsidRDefault="00374E8B" w:rsidP="00374E8B">
                            <w:pPr>
                              <w:pStyle w:val="Rubrik1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</w:rPr>
                            </w:pPr>
                            <w:bookmarkStart w:id="0" w:name="start"/>
                            <w:r w:rsidRPr="00374E8B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</w:rPr>
                              <w:t>ANSÖKAN OM MARKNADSFÖRINGSAVTAL</w:t>
                            </w:r>
                            <w:bookmarkEnd w:id="0"/>
                          </w:p>
                          <w:p w14:paraId="5DF643D7" w14:textId="77777777" w:rsidR="009F64E1" w:rsidRPr="009F64E1" w:rsidRDefault="009F64E1" w:rsidP="00702818">
                            <w:pPr>
                              <w:pStyle w:val="Underrubrik"/>
                              <w:spacing w:after="0" w:line="276" w:lineRule="auto"/>
                            </w:pPr>
                            <w:r>
                              <w:t>Föreningar</w:t>
                            </w:r>
                            <w:r w:rsidR="00906699">
                              <w:t xml:space="preserve"> i Avesta kommun</w:t>
                            </w:r>
                          </w:p>
                          <w:p w14:paraId="4B957741" w14:textId="77777777" w:rsidR="00374E8B" w:rsidRDefault="00374E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EF9FD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0;margin-top:.35pt;width:262.5pt;height:57.3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" stroked="f">
                <v:textbox>
                  <w:txbxContent>
                    <w:p w14:paraId="690ACA0D" w14:textId="77777777" w:rsidR="00374E8B" w:rsidRDefault="00374E8B" w:rsidP="00374E8B">
                      <w:pPr>
                        <w:pStyle w:val="Rubrik1"/>
                        <w:rPr>
                          <w:rFonts w:asciiTheme="minorHAnsi" w:hAnsiTheme="minorHAnsi" w:cstheme="minorHAnsi"/>
                          <w:b w:val="0"/>
                          <w:bCs w:val="0"/>
                        </w:rPr>
                      </w:pPr>
                      <w:bookmarkStart w:id="1" w:name="start"/>
                      <w:r w:rsidRPr="00374E8B">
                        <w:rPr>
                          <w:rFonts w:asciiTheme="minorHAnsi" w:hAnsiTheme="minorHAnsi" w:cstheme="minorHAnsi"/>
                          <w:b w:val="0"/>
                          <w:bCs w:val="0"/>
                        </w:rPr>
                        <w:t>ANSÖKAN OM MARKNADSFÖRINGSAVTAL</w:t>
                      </w:r>
                      <w:bookmarkEnd w:id="1"/>
                    </w:p>
                    <w:p w14:paraId="5DF643D7" w14:textId="77777777" w:rsidR="009F64E1" w:rsidRPr="009F64E1" w:rsidRDefault="009F64E1" w:rsidP="00702818">
                      <w:pPr>
                        <w:pStyle w:val="Underrubrik"/>
                        <w:spacing w:after="0" w:line="276" w:lineRule="auto"/>
                      </w:pPr>
                      <w:r>
                        <w:t>Föreningar</w:t>
                      </w:r>
                      <w:r w:rsidR="00906699">
                        <w:t xml:space="preserve"> i Avesta kommun</w:t>
                      </w:r>
                    </w:p>
                    <w:p w14:paraId="4B957741" w14:textId="77777777" w:rsidR="00374E8B" w:rsidRDefault="00374E8B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ellrutnt"/>
        <w:tblpPr w:leftFromText="141" w:rightFromText="141" w:vertAnchor="text" w:horzAnchor="margin" w:tblpXSpec="center" w:tblpY="1202"/>
        <w:tblW w:w="10632" w:type="dxa"/>
        <w:tblLook w:val="04A0" w:firstRow="1" w:lastRow="0" w:firstColumn="1" w:lastColumn="0" w:noHBand="0" w:noVBand="1"/>
      </w:tblPr>
      <w:tblGrid>
        <w:gridCol w:w="5032"/>
        <w:gridCol w:w="497"/>
        <w:gridCol w:w="5103"/>
      </w:tblGrid>
      <w:tr w:rsidR="000A464E" w14:paraId="4FEA6919" w14:textId="77777777" w:rsidTr="008E0C29">
        <w:trPr>
          <w:trHeight w:val="510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AC95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 w:rsidRPr="005F41E3">
              <w:rPr>
                <w:sz w:val="18"/>
                <w:szCs w:val="18"/>
              </w:rPr>
              <w:t>Ansökande förening</w:t>
            </w:r>
          </w:p>
          <w:sdt>
            <w:sdtPr>
              <w:id w:val="-698237559"/>
              <w:placeholder>
                <w:docPart w:val="09D8466F52634FC49BD261E424CA719F"/>
              </w:placeholder>
              <w:showingPlcHdr/>
              <w:text/>
            </w:sdtPr>
            <w:sdtContent>
              <w:p w14:paraId="5B43B7AE" w14:textId="77777777" w:rsidR="005F41E3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</w:tr>
      <w:tr w:rsidR="000A464E" w14:paraId="677BE79E" w14:textId="77777777" w:rsidTr="005F41E3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</w:tcBorders>
          </w:tcPr>
          <w:p w14:paraId="6ECECA95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 w:rsidRPr="00374E8B">
              <w:rPr>
                <w:sz w:val="18"/>
                <w:szCs w:val="18"/>
              </w:rPr>
              <w:t>För- och Efternamn</w:t>
            </w:r>
          </w:p>
          <w:sdt>
            <w:sdtPr>
              <w:id w:val="105863919"/>
              <w:placeholder>
                <w:docPart w:val="09D8466F52634FC49BD261E424CA719F"/>
              </w:placeholder>
              <w:showingPlcHdr/>
              <w:text/>
            </w:sdtPr>
            <w:sdtContent>
              <w:p w14:paraId="0E3EA28E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  <w:tc>
          <w:tcPr>
            <w:tcW w:w="5103" w:type="dxa"/>
            <w:tcBorders>
              <w:top w:val="single" w:sz="4" w:space="0" w:color="auto"/>
            </w:tcBorders>
          </w:tcPr>
          <w:p w14:paraId="13EECEC5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 w:rsidRPr="00374E8B">
              <w:rPr>
                <w:sz w:val="18"/>
                <w:szCs w:val="18"/>
              </w:rPr>
              <w:t>Organisationsnummer</w:t>
            </w:r>
          </w:p>
          <w:sdt>
            <w:sdtPr>
              <w:id w:val="-1622142846"/>
              <w:placeholder>
                <w:docPart w:val="09D8466F52634FC49BD261E424CA719F"/>
              </w:placeholder>
              <w:showingPlcHdr/>
              <w:text/>
            </w:sdtPr>
            <w:sdtContent>
              <w:p w14:paraId="4B7F2359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</w:tr>
      <w:tr w:rsidR="000A464E" w14:paraId="554100AD" w14:textId="77777777" w:rsidTr="005F41E3">
        <w:trPr>
          <w:trHeight w:val="510"/>
        </w:trPr>
        <w:tc>
          <w:tcPr>
            <w:tcW w:w="10632" w:type="dxa"/>
            <w:gridSpan w:val="3"/>
          </w:tcPr>
          <w:p w14:paraId="177193E2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Postadress</w:t>
            </w:r>
          </w:p>
          <w:sdt>
            <w:sdtPr>
              <w:id w:val="919139405"/>
              <w:placeholder>
                <w:docPart w:val="09D8466F52634FC49BD261E424CA719F"/>
              </w:placeholder>
              <w:showingPlcHdr/>
              <w:text/>
            </w:sdtPr>
            <w:sdtContent>
              <w:p w14:paraId="7B4305C3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</w:tr>
      <w:tr w:rsidR="000A464E" w14:paraId="5FBF589F" w14:textId="77777777" w:rsidTr="005F41E3">
        <w:trPr>
          <w:trHeight w:val="510"/>
        </w:trPr>
        <w:tc>
          <w:tcPr>
            <w:tcW w:w="5529" w:type="dxa"/>
            <w:gridSpan w:val="2"/>
            <w:tcBorders>
              <w:bottom w:val="single" w:sz="4" w:space="0" w:color="auto"/>
            </w:tcBorders>
          </w:tcPr>
          <w:p w14:paraId="39C3C9FC" w14:textId="77777777" w:rsidR="00F03E03" w:rsidRDefault="000A464E" w:rsidP="00F03E03">
            <w:pPr>
              <w:pStyle w:val="Ingetavstnd"/>
              <w:rPr>
                <w:sz w:val="18"/>
                <w:szCs w:val="18"/>
              </w:rPr>
            </w:pPr>
            <w:r w:rsidRPr="00374E8B">
              <w:rPr>
                <w:sz w:val="18"/>
                <w:szCs w:val="18"/>
              </w:rPr>
              <w:t>Kontaktperson</w:t>
            </w:r>
            <w:r>
              <w:rPr>
                <w:sz w:val="18"/>
                <w:szCs w:val="18"/>
              </w:rPr>
              <w:t xml:space="preserve"> För- och Efternamn</w:t>
            </w:r>
          </w:p>
          <w:sdt>
            <w:sdtPr>
              <w:id w:val="1616793746"/>
              <w:placeholder>
                <w:docPart w:val="09D8466F52634FC49BD261E424CA719F"/>
              </w:placeholder>
              <w:showingPlcHdr/>
              <w:text/>
            </w:sdtPr>
            <w:sdtContent>
              <w:p w14:paraId="272899EC" w14:textId="77777777" w:rsidR="000A464E" w:rsidRPr="000E3034" w:rsidRDefault="000E3034" w:rsidP="00F03E03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  <w:tc>
          <w:tcPr>
            <w:tcW w:w="5103" w:type="dxa"/>
            <w:tcBorders>
              <w:bottom w:val="single" w:sz="4" w:space="0" w:color="auto"/>
            </w:tcBorders>
          </w:tcPr>
          <w:p w14:paraId="5BA5B040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Kontaktperson telefonnummer - dagtid</w:t>
            </w:r>
          </w:p>
          <w:sdt>
            <w:sdtPr>
              <w:id w:val="222576054"/>
              <w:placeholder>
                <w:docPart w:val="09D8466F52634FC49BD261E424CA719F"/>
              </w:placeholder>
              <w:showingPlcHdr/>
              <w:text/>
            </w:sdtPr>
            <w:sdtContent>
              <w:p w14:paraId="7E6765F5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</w:tr>
      <w:tr w:rsidR="000A464E" w14:paraId="0EA6EBE8" w14:textId="77777777" w:rsidTr="005F41E3">
        <w:trPr>
          <w:trHeight w:val="510"/>
        </w:trPr>
        <w:tc>
          <w:tcPr>
            <w:tcW w:w="5529" w:type="dxa"/>
            <w:gridSpan w:val="2"/>
          </w:tcPr>
          <w:p w14:paraId="4AB7A5E6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Önskad avtalsperiod</w:t>
            </w:r>
          </w:p>
          <w:sdt>
            <w:sdtPr>
              <w:id w:val="756103373"/>
              <w:placeholder>
                <w:docPart w:val="09D8466F52634FC49BD261E424CA719F"/>
              </w:placeholder>
              <w:showingPlcHdr/>
              <w:text/>
            </w:sdtPr>
            <w:sdtContent>
              <w:p w14:paraId="0264561B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  <w:tc>
          <w:tcPr>
            <w:tcW w:w="5103" w:type="dxa"/>
            <w:tcBorders>
              <w:bottom w:val="nil"/>
            </w:tcBorders>
          </w:tcPr>
          <w:p w14:paraId="5E47EC59" w14:textId="77777777" w:rsidR="000A464E" w:rsidRDefault="00BF182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Ange </w:t>
            </w:r>
            <w:r w:rsidR="00D03ADB">
              <w:rPr>
                <w:sz w:val="18"/>
                <w:szCs w:val="18"/>
              </w:rPr>
              <w:t>b</w:t>
            </w:r>
            <w:r w:rsidR="000A464E">
              <w:rPr>
                <w:sz w:val="18"/>
                <w:szCs w:val="18"/>
              </w:rPr>
              <w:t>elopp som ansöks</w:t>
            </w:r>
            <w:r w:rsidR="00D03ADB">
              <w:rPr>
                <w:sz w:val="18"/>
                <w:szCs w:val="18"/>
              </w:rPr>
              <w:t xml:space="preserve"> i text</w:t>
            </w:r>
            <w:r w:rsidR="00C0002C">
              <w:rPr>
                <w:sz w:val="18"/>
                <w:szCs w:val="18"/>
              </w:rPr>
              <w:t>form</w:t>
            </w:r>
            <w:r w:rsidR="00470AE8">
              <w:rPr>
                <w:sz w:val="18"/>
                <w:szCs w:val="18"/>
              </w:rPr>
              <w:t xml:space="preserve"> (ex. ettusenfemhunda kronor)</w:t>
            </w:r>
          </w:p>
          <w:sdt>
            <w:sdtPr>
              <w:id w:val="-852871937"/>
              <w:placeholder>
                <w:docPart w:val="09D8466F52634FC49BD261E424CA719F"/>
              </w:placeholder>
              <w:showingPlcHdr/>
              <w:text/>
            </w:sdtPr>
            <w:sdtContent>
              <w:p w14:paraId="0843086D" w14:textId="77777777" w:rsidR="00CE5D16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</w:tr>
      <w:tr w:rsidR="000A464E" w14:paraId="1A155157" w14:textId="77777777" w:rsidTr="005F41E3">
        <w:trPr>
          <w:trHeight w:val="340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B4E080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</w:p>
        </w:tc>
      </w:tr>
      <w:tr w:rsidR="000A464E" w14:paraId="6C23B7BF" w14:textId="77777777" w:rsidTr="005F41E3">
        <w:trPr>
          <w:trHeight w:val="340"/>
        </w:trPr>
        <w:tc>
          <w:tcPr>
            <w:tcW w:w="106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DE2AFB" w14:textId="77777777" w:rsidR="000A464E" w:rsidRPr="004E647D" w:rsidRDefault="000A464E" w:rsidP="000A464E">
            <w:pPr>
              <w:pStyle w:val="Ingetavstnd"/>
            </w:pPr>
            <w:r>
              <w:t>Beskrivning av föreningens verksamhet och vad ansökan omfattar</w:t>
            </w:r>
          </w:p>
        </w:tc>
      </w:tr>
      <w:tr w:rsidR="000A464E" w14:paraId="74473884" w14:textId="77777777" w:rsidTr="005F41E3">
        <w:trPr>
          <w:trHeight w:val="1361"/>
        </w:trPr>
        <w:sdt>
          <w:sdtPr>
            <w:id w:val="-1229837432"/>
            <w:placeholder>
              <w:docPart w:val="09D8466F52634FC49BD261E424CA719F"/>
            </w:placeholder>
            <w:showingPlcHdr/>
            <w:text/>
          </w:sdtPr>
          <w:sdtContent>
            <w:tc>
              <w:tcPr>
                <w:tcW w:w="1063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14D0F0D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A464E" w14:paraId="7A47E336" w14:textId="77777777" w:rsidTr="005F41E3">
        <w:trPr>
          <w:trHeight w:val="340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501523" w14:textId="77777777" w:rsidR="000A464E" w:rsidRPr="00960179" w:rsidRDefault="000A464E" w:rsidP="000A464E">
            <w:pPr>
              <w:pStyle w:val="Ingetavstnd"/>
            </w:pPr>
            <w:r w:rsidRPr="00960179">
              <w:t>Hur främjar föreningens verksamhet jämställdhet och mångfald?</w:t>
            </w:r>
          </w:p>
        </w:tc>
      </w:tr>
      <w:tr w:rsidR="000A464E" w14:paraId="0405EE86" w14:textId="77777777" w:rsidTr="005F41E3">
        <w:trPr>
          <w:trHeight w:val="1361"/>
        </w:trPr>
        <w:sdt>
          <w:sdtPr>
            <w:id w:val="575248919"/>
            <w:placeholder>
              <w:docPart w:val="09D8466F52634FC49BD261E424CA719F"/>
            </w:placeholder>
            <w:showingPlcHdr/>
            <w:text/>
          </w:sdtPr>
          <w:sdtContent>
            <w:tc>
              <w:tcPr>
                <w:tcW w:w="1063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2E4866E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A464E" w14:paraId="703168E1" w14:textId="77777777" w:rsidTr="005F41E3">
        <w:trPr>
          <w:trHeight w:val="340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9C45DF" w14:textId="77777777" w:rsidR="000A464E" w:rsidRDefault="000A464E" w:rsidP="000A464E">
            <w:pPr>
              <w:rPr>
                <w:sz w:val="18"/>
                <w:szCs w:val="18"/>
              </w:rPr>
            </w:pPr>
            <w:r w:rsidRPr="00960179">
              <w:t>Vilka marknadsföringsaktiviteter erbjuder föreningen?</w:t>
            </w:r>
          </w:p>
        </w:tc>
      </w:tr>
      <w:tr w:rsidR="000A464E" w14:paraId="1278D737" w14:textId="77777777" w:rsidTr="005F41E3">
        <w:trPr>
          <w:trHeight w:val="1361"/>
        </w:trPr>
        <w:sdt>
          <w:sdtPr>
            <w:id w:val="-469054665"/>
            <w:placeholder>
              <w:docPart w:val="09D8466F52634FC49BD261E424CA719F"/>
            </w:placeholder>
            <w:showingPlcHdr/>
            <w:text/>
          </w:sdtPr>
          <w:sdtContent>
            <w:tc>
              <w:tcPr>
                <w:tcW w:w="1063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2917D18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A464E" w14:paraId="2F8E857E" w14:textId="77777777" w:rsidTr="005F41E3">
        <w:trPr>
          <w:trHeight w:val="340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E5161F" w14:textId="77777777" w:rsidR="000A464E" w:rsidRPr="00F456CE" w:rsidRDefault="000A464E" w:rsidP="000A464E">
            <w:pPr>
              <w:pStyle w:val="Ingetavstnd"/>
            </w:pPr>
            <w:r w:rsidRPr="00F456CE">
              <w:t>Övrig information</w:t>
            </w:r>
          </w:p>
        </w:tc>
      </w:tr>
      <w:tr w:rsidR="000A464E" w14:paraId="76454C0A" w14:textId="77777777" w:rsidTr="005F41E3">
        <w:trPr>
          <w:trHeight w:val="1134"/>
        </w:trPr>
        <w:sdt>
          <w:sdtPr>
            <w:id w:val="-979995850"/>
            <w:placeholder>
              <w:docPart w:val="09D8466F52634FC49BD261E424CA719F"/>
            </w:placeholder>
            <w:showingPlcHdr/>
            <w:text/>
          </w:sdtPr>
          <w:sdtContent>
            <w:tc>
              <w:tcPr>
                <w:tcW w:w="1063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9A411A3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A464E" w14:paraId="4E9C2040" w14:textId="77777777" w:rsidTr="005F41E3">
        <w:trPr>
          <w:trHeight w:val="283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8313D1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</w:p>
        </w:tc>
      </w:tr>
      <w:tr w:rsidR="000A464E" w14:paraId="25F87116" w14:textId="77777777" w:rsidTr="005F41E3">
        <w:trPr>
          <w:trHeight w:val="283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8E2398" w14:textId="77777777" w:rsidR="000A464E" w:rsidRPr="006A6D09" w:rsidRDefault="000A464E" w:rsidP="000A464E">
            <w:pPr>
              <w:pStyle w:val="Ingetavstnd"/>
            </w:pPr>
            <w:r w:rsidRPr="006A6D09">
              <w:t xml:space="preserve">Senaste reviderade bokslutet bifogad   </w:t>
            </w:r>
            <w:sdt>
              <w:sdtPr>
                <w:id w:val="4681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A6D0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A464E" w14:paraId="5CE3EB22" w14:textId="77777777" w:rsidTr="005F41E3">
        <w:trPr>
          <w:trHeight w:val="283"/>
        </w:trPr>
        <w:tc>
          <w:tcPr>
            <w:tcW w:w="106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71DED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</w:p>
        </w:tc>
      </w:tr>
      <w:tr w:rsidR="000A464E" w14:paraId="776FA3F3" w14:textId="77777777" w:rsidTr="005F41E3">
        <w:trPr>
          <w:trHeight w:val="510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4F9E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</w:t>
            </w:r>
          </w:p>
          <w:sdt>
            <w:sdtPr>
              <w:id w:val="1891459421"/>
              <w:placeholder>
                <w:docPart w:val="09D8466F52634FC49BD261E424CA719F"/>
              </w:placeholder>
              <w:showingPlcHdr/>
              <w:text/>
            </w:sdtPr>
            <w:sdtContent>
              <w:p w14:paraId="22BB3931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text.</w:t>
                </w:r>
              </w:p>
            </w:sdtContent>
          </w:sdt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C9A6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Datum</w:t>
            </w:r>
          </w:p>
          <w:sdt>
            <w:sdtPr>
              <w:id w:val="817076378"/>
              <w:placeholder>
                <w:docPart w:val="749F1381F1694143B5B7CF4BF8C55C93"/>
              </w:placeholder>
              <w:showingPlcHdr/>
              <w:date>
                <w:dateFormat w:val="yyyy-MM-dd"/>
                <w:lid w:val="sv-SE"/>
                <w:storeMappedDataAs w:val="dateTime"/>
                <w:calendar w:val="gregorian"/>
              </w:date>
            </w:sdtPr>
            <w:sdtContent>
              <w:p w14:paraId="717D854C" w14:textId="77777777" w:rsidR="000A464E" w:rsidRPr="000E3034" w:rsidRDefault="000E3034" w:rsidP="000A464E">
                <w:pPr>
                  <w:pStyle w:val="Ingetavstnd"/>
                </w:pPr>
                <w:r w:rsidRPr="00AD23AF">
                  <w:rPr>
                    <w:rStyle w:val="Platshllartext"/>
                  </w:rPr>
                  <w:t>Klicka eller tryck här för att ange datum.</w:t>
                </w:r>
              </w:p>
            </w:sdtContent>
          </w:sdt>
        </w:tc>
      </w:tr>
      <w:tr w:rsidR="000A464E" w14:paraId="2E8B79B2" w14:textId="77777777" w:rsidTr="005F41E3">
        <w:trPr>
          <w:trHeight w:val="794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9E7C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Sökandes underskrift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C29B" w14:textId="77777777" w:rsidR="000A464E" w:rsidRDefault="000A464E" w:rsidP="000A464E">
            <w:pPr>
              <w:pStyle w:val="Ingetavstn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Sökandes namnförtydligande</w:t>
            </w:r>
          </w:p>
        </w:tc>
      </w:tr>
    </w:tbl>
    <w:p w14:paraId="37C85CC9" w14:textId="77777777" w:rsidR="00374E8B" w:rsidRDefault="00374E8B"/>
    <w:sectPr w:rsidR="00374E8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05B98" w14:textId="77777777" w:rsidR="00C36E38" w:rsidRDefault="00C36E38" w:rsidP="003A3D62">
      <w:pPr>
        <w:spacing w:after="0" w:line="240" w:lineRule="auto"/>
      </w:pPr>
      <w:r>
        <w:separator/>
      </w:r>
    </w:p>
  </w:endnote>
  <w:endnote w:type="continuationSeparator" w:id="0">
    <w:p w14:paraId="63F6C0BF" w14:textId="77777777" w:rsidR="00C36E38" w:rsidRDefault="00C36E38" w:rsidP="003A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ABF83" w14:textId="77777777" w:rsidR="005D7EB5" w:rsidRDefault="005D7EB5" w:rsidP="00C24DC3">
    <w:pPr>
      <w:pStyle w:val="Sidfot"/>
      <w:jc w:val="center"/>
    </w:pPr>
    <w:r>
      <w:t xml:space="preserve">Avesta kommun, 774 81 AVESTA </w:t>
    </w:r>
    <w:r w:rsidR="00C24DC3">
      <w:t>| 0226-64 50 00 | www.avesta.se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6FA6" w14:textId="77777777" w:rsidR="00C36E38" w:rsidRDefault="00C36E38" w:rsidP="003A3D62">
      <w:pPr>
        <w:spacing w:after="0" w:line="240" w:lineRule="auto"/>
      </w:pPr>
      <w:r>
        <w:separator/>
      </w:r>
    </w:p>
  </w:footnote>
  <w:footnote w:type="continuationSeparator" w:id="0">
    <w:p w14:paraId="63091C52" w14:textId="77777777" w:rsidR="00C36E38" w:rsidRDefault="00C36E38" w:rsidP="003A3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F2ADB"/>
    <w:multiLevelType w:val="hybridMultilevel"/>
    <w:tmpl w:val="98F473F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837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A8A"/>
    <w:rsid w:val="000018AC"/>
    <w:rsid w:val="0000421E"/>
    <w:rsid w:val="0001455D"/>
    <w:rsid w:val="00041CDE"/>
    <w:rsid w:val="000A464E"/>
    <w:rsid w:val="000D1A7D"/>
    <w:rsid w:val="000D7352"/>
    <w:rsid w:val="000E3034"/>
    <w:rsid w:val="00103B7C"/>
    <w:rsid w:val="001800F1"/>
    <w:rsid w:val="001F47AB"/>
    <w:rsid w:val="0027435A"/>
    <w:rsid w:val="002A3689"/>
    <w:rsid w:val="00304338"/>
    <w:rsid w:val="00374E8B"/>
    <w:rsid w:val="003A3D62"/>
    <w:rsid w:val="003B7291"/>
    <w:rsid w:val="003F0C83"/>
    <w:rsid w:val="00465A8A"/>
    <w:rsid w:val="00470AE8"/>
    <w:rsid w:val="0048436A"/>
    <w:rsid w:val="00491D71"/>
    <w:rsid w:val="00497A50"/>
    <w:rsid w:val="004E647D"/>
    <w:rsid w:val="004F5501"/>
    <w:rsid w:val="00523B66"/>
    <w:rsid w:val="00536202"/>
    <w:rsid w:val="0059570F"/>
    <w:rsid w:val="005D7EB5"/>
    <w:rsid w:val="005F41E3"/>
    <w:rsid w:val="0060474B"/>
    <w:rsid w:val="00607A44"/>
    <w:rsid w:val="00620B02"/>
    <w:rsid w:val="00630396"/>
    <w:rsid w:val="00685A91"/>
    <w:rsid w:val="006A3FE0"/>
    <w:rsid w:val="006A6D09"/>
    <w:rsid w:val="00702818"/>
    <w:rsid w:val="007320A3"/>
    <w:rsid w:val="00766AE9"/>
    <w:rsid w:val="00793A99"/>
    <w:rsid w:val="0087701B"/>
    <w:rsid w:val="008E0C29"/>
    <w:rsid w:val="00904D4A"/>
    <w:rsid w:val="00905452"/>
    <w:rsid w:val="0090612E"/>
    <w:rsid w:val="00906699"/>
    <w:rsid w:val="00960179"/>
    <w:rsid w:val="0096464D"/>
    <w:rsid w:val="009A04BB"/>
    <w:rsid w:val="009B3D91"/>
    <w:rsid w:val="009C3632"/>
    <w:rsid w:val="009E76EA"/>
    <w:rsid w:val="009F5BED"/>
    <w:rsid w:val="009F64E1"/>
    <w:rsid w:val="00A20DB9"/>
    <w:rsid w:val="00A71E29"/>
    <w:rsid w:val="00A82245"/>
    <w:rsid w:val="00AD5A33"/>
    <w:rsid w:val="00AE694F"/>
    <w:rsid w:val="00AF4811"/>
    <w:rsid w:val="00B21AA7"/>
    <w:rsid w:val="00B3512D"/>
    <w:rsid w:val="00B571A4"/>
    <w:rsid w:val="00B64451"/>
    <w:rsid w:val="00B7396C"/>
    <w:rsid w:val="00B92DD1"/>
    <w:rsid w:val="00BA4BF9"/>
    <w:rsid w:val="00BF0FC3"/>
    <w:rsid w:val="00BF182E"/>
    <w:rsid w:val="00C0002C"/>
    <w:rsid w:val="00C24DC3"/>
    <w:rsid w:val="00C36C3C"/>
    <w:rsid w:val="00C36E38"/>
    <w:rsid w:val="00C47FDE"/>
    <w:rsid w:val="00C8762B"/>
    <w:rsid w:val="00C914D2"/>
    <w:rsid w:val="00CA633F"/>
    <w:rsid w:val="00CE5D16"/>
    <w:rsid w:val="00D03ADB"/>
    <w:rsid w:val="00D90533"/>
    <w:rsid w:val="00DD6539"/>
    <w:rsid w:val="00E11E5A"/>
    <w:rsid w:val="00E24937"/>
    <w:rsid w:val="00E24E11"/>
    <w:rsid w:val="00E35504"/>
    <w:rsid w:val="00E35A3A"/>
    <w:rsid w:val="00E56E13"/>
    <w:rsid w:val="00E61EDF"/>
    <w:rsid w:val="00E73C48"/>
    <w:rsid w:val="00E90C55"/>
    <w:rsid w:val="00EA6E07"/>
    <w:rsid w:val="00F03E03"/>
    <w:rsid w:val="00F456CE"/>
    <w:rsid w:val="00F8024C"/>
    <w:rsid w:val="00FA7C9A"/>
    <w:rsid w:val="00FB4B0A"/>
    <w:rsid w:val="00FF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909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74E8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28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74E8B"/>
    <w:rPr>
      <w:rFonts w:ascii="Arial" w:eastAsia="Times New Roman" w:hAnsi="Arial" w:cs="Times New Roman"/>
      <w:b/>
      <w:bCs/>
      <w:kern w:val="32"/>
      <w:sz w:val="28"/>
      <w:szCs w:val="32"/>
    </w:rPr>
  </w:style>
  <w:style w:type="table" w:styleId="Tabellrutnt">
    <w:name w:val="Table Grid"/>
    <w:basedOn w:val="Normaltabell"/>
    <w:uiPriority w:val="39"/>
    <w:rsid w:val="00374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374E8B"/>
    <w:pPr>
      <w:spacing w:after="0" w:line="240" w:lineRule="auto"/>
    </w:pPr>
  </w:style>
  <w:style w:type="paragraph" w:styleId="Liststycke">
    <w:name w:val="List Paragraph"/>
    <w:basedOn w:val="Normal"/>
    <w:uiPriority w:val="34"/>
    <w:qFormat/>
    <w:rsid w:val="004E647D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E24E11"/>
    <w:rPr>
      <w:color w:val="808080"/>
    </w:rPr>
  </w:style>
  <w:style w:type="paragraph" w:styleId="Sidhuvud">
    <w:name w:val="header"/>
    <w:basedOn w:val="Normal"/>
    <w:link w:val="SidhuvudChar"/>
    <w:uiPriority w:val="99"/>
    <w:unhideWhenUsed/>
    <w:rsid w:val="00AD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D5A33"/>
  </w:style>
  <w:style w:type="paragraph" w:styleId="Sidfot">
    <w:name w:val="footer"/>
    <w:basedOn w:val="Normal"/>
    <w:link w:val="SidfotChar"/>
    <w:uiPriority w:val="99"/>
    <w:unhideWhenUsed/>
    <w:rsid w:val="00AD5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D5A33"/>
  </w:style>
  <w:style w:type="paragraph" w:styleId="Underrubrik">
    <w:name w:val="Subtitle"/>
    <w:basedOn w:val="Normal"/>
    <w:next w:val="Normal"/>
    <w:link w:val="UnderrubrikChar"/>
    <w:uiPriority w:val="11"/>
    <w:qFormat/>
    <w:rsid w:val="009F64E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F64E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9D8466F52634FC49BD261E424CA719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14CFB11-C2F3-4D61-A4FC-DCEA31413C19}"/>
      </w:docPartPr>
      <w:docPartBody>
        <w:p w:rsidR="00065970" w:rsidRDefault="00065970">
          <w:pPr>
            <w:pStyle w:val="09D8466F52634FC49BD261E424CA719F"/>
          </w:pPr>
          <w:r w:rsidRPr="00AD23AF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49F1381F1694143B5B7CF4BF8C55C9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21014A-58F3-4F3B-A38E-F3CAC5F73ED6}"/>
      </w:docPartPr>
      <w:docPartBody>
        <w:p w:rsidR="00065970" w:rsidRDefault="00065970">
          <w:pPr>
            <w:pStyle w:val="749F1381F1694143B5B7CF4BF8C55C93"/>
          </w:pPr>
          <w:r w:rsidRPr="00AD23AF"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70"/>
    <w:rsid w:val="00065970"/>
    <w:rsid w:val="006D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09D8466F52634FC49BD261E424CA719F">
    <w:name w:val="09D8466F52634FC49BD261E424CA719F"/>
  </w:style>
  <w:style w:type="paragraph" w:customStyle="1" w:styleId="749F1381F1694143B5B7CF4BF8C55C93">
    <w:name w:val="749F1381F1694143B5B7CF4BF8C55C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7343F-36DB-48AF-B156-12636531F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Marknadsföringsavtal ansökningsmall.dotx</Template>
  <TotalTime>0</TotalTime>
  <Pages>1</Pages>
  <Words>184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Marknadsföringsavtal</dc:title>
  <dc:subject/>
  <dc:creator>Anders Åkerström</dc:creator>
  <cp:keywords/>
  <dc:description/>
  <cp:lastModifiedBy>Stina Lundkvist</cp:lastModifiedBy>
  <cp:revision>2</cp:revision>
  <cp:lastPrinted>2022-09-14T13:01:00Z</cp:lastPrinted>
  <dcterms:created xsi:type="dcterms:W3CDTF">2024-08-27T12:32:00Z</dcterms:created>
  <dcterms:modified xsi:type="dcterms:W3CDTF">2024-08-27T12:32:00Z</dcterms:modified>
</cp:coreProperties>
</file>